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pPr w:leftFromText="181" w:rightFromText="181" w:vertAnchor="text" w:horzAnchor="page" w:tblpX="6442" w:tblpY="825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1"/>
        <w:gridCol w:w="4921"/>
      </w:tblGrid>
      <w:tr w:rsidR="006F3B97" w14:paraId="055FC012" w14:textId="77777777" w:rsidTr="006F3B97">
        <w:trPr>
          <w:trHeight w:val="4518"/>
        </w:trPr>
        <w:tc>
          <w:tcPr>
            <w:tcW w:w="4921" w:type="dxa"/>
          </w:tcPr>
          <w:p w14:paraId="5FAE440F" w14:textId="77777777" w:rsidR="004D671B" w:rsidRDefault="004D671B" w:rsidP="006F3B97">
            <w:pPr>
              <w:jc w:val="center"/>
              <w:rPr>
                <w:noProof/>
                <w:color w:val="122B5C"/>
                <w:lang w:eastAsia="en-GB"/>
              </w:rPr>
            </w:pPr>
          </w:p>
          <w:p w14:paraId="3B75ECAF" w14:textId="77777777" w:rsidR="004D671B" w:rsidRDefault="004D671B" w:rsidP="006F3B97">
            <w:pPr>
              <w:jc w:val="center"/>
              <w:rPr>
                <w:noProof/>
                <w:color w:val="122B5C"/>
                <w:lang w:eastAsia="en-GB"/>
              </w:rPr>
            </w:pPr>
          </w:p>
          <w:p w14:paraId="3605CB5E" w14:textId="77777777" w:rsidR="004D671B" w:rsidRDefault="004D671B" w:rsidP="006F3B97">
            <w:pPr>
              <w:jc w:val="center"/>
              <w:rPr>
                <w:noProof/>
                <w:color w:val="122B5C"/>
                <w:lang w:eastAsia="en-GB"/>
              </w:rPr>
            </w:pPr>
          </w:p>
          <w:p w14:paraId="1757AE2B" w14:textId="77777777" w:rsidR="004D671B" w:rsidRDefault="004D671B" w:rsidP="006F3B97">
            <w:pPr>
              <w:jc w:val="center"/>
              <w:rPr>
                <w:noProof/>
                <w:color w:val="122B5C"/>
                <w:lang w:eastAsia="en-GB"/>
              </w:rPr>
            </w:pPr>
          </w:p>
          <w:p w14:paraId="19C15302" w14:textId="77777777" w:rsidR="004D671B" w:rsidRDefault="004D671B" w:rsidP="006F3B97">
            <w:pPr>
              <w:jc w:val="center"/>
              <w:rPr>
                <w:noProof/>
                <w:color w:val="122B5C"/>
                <w:lang w:eastAsia="en-GB"/>
              </w:rPr>
            </w:pPr>
          </w:p>
          <w:p w14:paraId="289A2DB9" w14:textId="77777777" w:rsidR="004D671B" w:rsidRDefault="004D671B" w:rsidP="006F3B97">
            <w:pPr>
              <w:jc w:val="center"/>
              <w:rPr>
                <w:noProof/>
                <w:color w:val="122B5C"/>
                <w:lang w:eastAsia="en-GB"/>
              </w:rPr>
            </w:pPr>
          </w:p>
          <w:p w14:paraId="3DD8DC50" w14:textId="77777777" w:rsidR="004D671B" w:rsidRDefault="004D671B" w:rsidP="006F3B97">
            <w:pPr>
              <w:jc w:val="center"/>
              <w:rPr>
                <w:noProof/>
                <w:color w:val="122B5C"/>
                <w:lang w:eastAsia="en-GB"/>
              </w:rPr>
            </w:pPr>
          </w:p>
          <w:p w14:paraId="284BAEEF" w14:textId="4E5DF197" w:rsidR="006F3B97" w:rsidRPr="006F3B97" w:rsidRDefault="004D671B" w:rsidP="006F3B97">
            <w:pPr>
              <w:jc w:val="center"/>
              <w:rPr>
                <w:color w:val="122B5C"/>
              </w:rPr>
            </w:pPr>
            <w:r>
              <w:rPr>
                <w:noProof/>
                <w:color w:val="122B5C"/>
                <w:lang w:eastAsia="en-GB"/>
              </w:rPr>
              <w:drawing>
                <wp:inline distT="0" distB="0" distL="0" distR="0" wp14:anchorId="134F169F" wp14:editId="7B823CA8">
                  <wp:extent cx="1247775" cy="1171575"/>
                  <wp:effectExtent l="0" t="0" r="9525" b="952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1171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1" w:type="dxa"/>
          </w:tcPr>
          <w:p w14:paraId="57756D33" w14:textId="77777777" w:rsidR="004D671B" w:rsidRDefault="004D671B" w:rsidP="006F3B97">
            <w:pPr>
              <w:jc w:val="center"/>
              <w:rPr>
                <w:color w:val="122B5C"/>
              </w:rPr>
            </w:pPr>
          </w:p>
          <w:p w14:paraId="4EEB21EE" w14:textId="77777777" w:rsidR="004D671B" w:rsidRDefault="004D671B" w:rsidP="006F3B97">
            <w:pPr>
              <w:jc w:val="center"/>
              <w:rPr>
                <w:color w:val="122B5C"/>
              </w:rPr>
            </w:pPr>
          </w:p>
          <w:p w14:paraId="2D819096" w14:textId="77777777" w:rsidR="004D671B" w:rsidRDefault="004D671B" w:rsidP="006F3B97">
            <w:pPr>
              <w:jc w:val="center"/>
              <w:rPr>
                <w:color w:val="122B5C"/>
              </w:rPr>
            </w:pPr>
          </w:p>
          <w:p w14:paraId="5E949E43" w14:textId="77777777" w:rsidR="004D671B" w:rsidRDefault="004D671B" w:rsidP="006F3B97">
            <w:pPr>
              <w:jc w:val="center"/>
              <w:rPr>
                <w:color w:val="122B5C"/>
              </w:rPr>
            </w:pPr>
          </w:p>
          <w:p w14:paraId="06884D08" w14:textId="77777777" w:rsidR="004D671B" w:rsidRDefault="004D671B" w:rsidP="006F3B97">
            <w:pPr>
              <w:jc w:val="center"/>
              <w:rPr>
                <w:color w:val="122B5C"/>
              </w:rPr>
            </w:pPr>
          </w:p>
          <w:p w14:paraId="35FFD378" w14:textId="77777777" w:rsidR="004D671B" w:rsidRDefault="004D671B" w:rsidP="006F3B97">
            <w:pPr>
              <w:jc w:val="center"/>
              <w:rPr>
                <w:color w:val="122B5C"/>
              </w:rPr>
            </w:pPr>
          </w:p>
          <w:p w14:paraId="326078D6" w14:textId="77777777" w:rsidR="004D671B" w:rsidRDefault="004D671B" w:rsidP="006F3B97">
            <w:pPr>
              <w:jc w:val="center"/>
              <w:rPr>
                <w:color w:val="122B5C"/>
              </w:rPr>
            </w:pPr>
          </w:p>
          <w:p w14:paraId="7A82C22A" w14:textId="5B92160A" w:rsidR="006F3B97" w:rsidRPr="006F3B97" w:rsidRDefault="004D671B" w:rsidP="006F3B97">
            <w:pPr>
              <w:jc w:val="center"/>
              <w:rPr>
                <w:color w:val="122B5C"/>
              </w:rPr>
            </w:pPr>
            <w:bookmarkStart w:id="0" w:name="_GoBack"/>
            <w:bookmarkEnd w:id="0"/>
            <w:r>
              <w:rPr>
                <w:noProof/>
                <w:lang w:eastAsia="en-GB"/>
              </w:rPr>
              <w:drawing>
                <wp:inline distT="0" distB="0" distL="0" distR="0" wp14:anchorId="0E646676" wp14:editId="461CBC6D">
                  <wp:extent cx="1064949" cy="1296000"/>
                  <wp:effectExtent l="0" t="0" r="1905" b="0"/>
                  <wp:docPr id="3" name="Picture 2" descr="GMP logo redesigned to make it 'simpler' - Manchester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MP logo redesigned to make it 'simpler' - Manchester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4949" cy="129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5581AED" w14:textId="77777777" w:rsidR="008C2059" w:rsidRDefault="006F3B97"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 wp14:anchorId="600DCC43" wp14:editId="6758EB10">
            <wp:simplePos x="0" y="0"/>
            <wp:positionH relativeFrom="column">
              <wp:posOffset>-914400</wp:posOffset>
            </wp:positionH>
            <wp:positionV relativeFrom="paragraph">
              <wp:posOffset>-922867</wp:posOffset>
            </wp:positionV>
            <wp:extent cx="10698352" cy="75600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E_School_Downloads_2019-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8352" cy="75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C2059" w:rsidSect="006F3B97">
      <w:pgSz w:w="16840" w:h="11900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EC93F42" w14:textId="77777777" w:rsidR="00E500D7" w:rsidRDefault="00E500D7" w:rsidP="006F3B97">
      <w:r>
        <w:separator/>
      </w:r>
    </w:p>
  </w:endnote>
  <w:endnote w:type="continuationSeparator" w:id="0">
    <w:p w14:paraId="41F12FE2" w14:textId="77777777" w:rsidR="00E500D7" w:rsidRDefault="00E500D7" w:rsidP="006F3B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648E0D0" w14:textId="77777777" w:rsidR="00E500D7" w:rsidRDefault="00E500D7" w:rsidP="006F3B97">
      <w:r>
        <w:separator/>
      </w:r>
    </w:p>
  </w:footnote>
  <w:footnote w:type="continuationSeparator" w:id="0">
    <w:p w14:paraId="4363D008" w14:textId="77777777" w:rsidR="00E500D7" w:rsidRDefault="00E500D7" w:rsidP="006F3B9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3B97"/>
    <w:rsid w:val="002616CD"/>
    <w:rsid w:val="003D549A"/>
    <w:rsid w:val="004A77F9"/>
    <w:rsid w:val="004D671B"/>
    <w:rsid w:val="005E360C"/>
    <w:rsid w:val="005F5B95"/>
    <w:rsid w:val="006F3B97"/>
    <w:rsid w:val="00736486"/>
    <w:rsid w:val="007E2996"/>
    <w:rsid w:val="00807F8B"/>
    <w:rsid w:val="008845AA"/>
    <w:rsid w:val="008C56EA"/>
    <w:rsid w:val="009562F6"/>
    <w:rsid w:val="00C12506"/>
    <w:rsid w:val="00C174FC"/>
    <w:rsid w:val="00C40EFD"/>
    <w:rsid w:val="00C64CA0"/>
    <w:rsid w:val="00E500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60D881E8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F3B9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F3B97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6F3B9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F3B97"/>
    <w:rPr>
      <w:rFonts w:eastAsiaTheme="minorEastAsia"/>
    </w:rPr>
  </w:style>
  <w:style w:type="table" w:styleId="TableGrid">
    <w:name w:val="Table Grid"/>
    <w:basedOn w:val="TableNormal"/>
    <w:uiPriority w:val="39"/>
    <w:rsid w:val="006F3B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D671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671B"/>
    <w:rPr>
      <w:rFonts w:ascii="Tahoma" w:eastAsiaTheme="minorEastAsi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F3B9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F3B97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6F3B9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F3B97"/>
    <w:rPr>
      <w:rFonts w:eastAsiaTheme="minorEastAsia"/>
    </w:rPr>
  </w:style>
  <w:style w:type="table" w:styleId="TableGrid">
    <w:name w:val="Table Grid"/>
    <w:basedOn w:val="TableNormal"/>
    <w:uiPriority w:val="39"/>
    <w:rsid w:val="006F3B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D671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671B"/>
    <w:rPr>
      <w:rFonts w:ascii="Tahoma" w:eastAsiaTheme="minorEastAsi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ADDDAD7A</Template>
  <TotalTime>0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 plc</Company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 Jarvis</dc:creator>
  <cp:lastModifiedBy>Mrs J. Allen</cp:lastModifiedBy>
  <cp:revision>2</cp:revision>
  <dcterms:created xsi:type="dcterms:W3CDTF">2022-09-14T07:21:00Z</dcterms:created>
  <dcterms:modified xsi:type="dcterms:W3CDTF">2022-09-14T07:21:00Z</dcterms:modified>
</cp:coreProperties>
</file>